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0B95D" w14:textId="77777777" w:rsidR="00C22DEE" w:rsidRDefault="00C22DEE" w:rsidP="00C22DEE">
      <w:pPr>
        <w:jc w:val="center"/>
        <w:rPr>
          <w:rFonts w:ascii="Calibri" w:hAnsi="Calibri" w:cs="Calibri"/>
          <w:b/>
          <w:bCs/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 xml:space="preserve">Bando Falone: </w:t>
      </w:r>
      <w:r w:rsidRPr="006C0D41">
        <w:rPr>
          <w:rFonts w:ascii="Calibri" w:hAnsi="Calibri" w:cs="Calibri"/>
          <w:b/>
          <w:bCs/>
          <w:sz w:val="32"/>
          <w:szCs w:val="32"/>
        </w:rPr>
        <w:t xml:space="preserve">Modulo di Richiesta di Contributo </w:t>
      </w:r>
      <w:r>
        <w:rPr>
          <w:rFonts w:ascii="Calibri" w:hAnsi="Calibri" w:cs="Calibri"/>
          <w:b/>
          <w:bCs/>
          <w:sz w:val="32"/>
          <w:szCs w:val="32"/>
        </w:rPr>
        <w:t>2026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22DEE" w14:paraId="479C8819" w14:textId="77777777" w:rsidTr="00586C69">
        <w:tc>
          <w:tcPr>
            <w:tcW w:w="5228" w:type="dxa"/>
          </w:tcPr>
          <w:p w14:paraId="42F3E839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Soggetto r</w:t>
            </w:r>
            <w:r w:rsidRPr="002E3850">
              <w:rPr>
                <w:rFonts w:ascii="Calibri" w:hAnsi="Calibri" w:cs="Calibri"/>
              </w:rPr>
              <w:t xml:space="preserve">ichiedente il </w:t>
            </w:r>
            <w:r>
              <w:rPr>
                <w:rFonts w:ascii="Calibri" w:hAnsi="Calibri" w:cs="Calibri"/>
              </w:rPr>
              <w:t>c</w:t>
            </w:r>
            <w:r w:rsidRPr="002E3850">
              <w:rPr>
                <w:rFonts w:ascii="Calibri" w:hAnsi="Calibri" w:cs="Calibri"/>
              </w:rPr>
              <w:t>ontributo</w:t>
            </w:r>
            <w:r>
              <w:rPr>
                <w:rFonts w:ascii="Calibri" w:hAnsi="Calibri" w:cs="Calibri"/>
              </w:rPr>
              <w:t>:</w:t>
            </w:r>
          </w:p>
        </w:tc>
        <w:tc>
          <w:tcPr>
            <w:tcW w:w="5228" w:type="dxa"/>
          </w:tcPr>
          <w:p w14:paraId="22209878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 xml:space="preserve">Associazione </w:t>
            </w:r>
            <w:r>
              <w:rPr>
                <w:rFonts w:ascii="Calibri" w:hAnsi="Calibri" w:cs="Calibri"/>
              </w:rPr>
              <w:t>per cui</w:t>
            </w:r>
            <w:r w:rsidRPr="002E3850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</w:t>
            </w:r>
            <w:r w:rsidRPr="002E3850">
              <w:rPr>
                <w:rFonts w:ascii="Calibri" w:hAnsi="Calibri" w:cs="Calibri"/>
              </w:rPr>
              <w:t xml:space="preserve">i </w:t>
            </w:r>
            <w:r>
              <w:rPr>
                <w:rFonts w:ascii="Calibri" w:hAnsi="Calibri" w:cs="Calibri"/>
              </w:rPr>
              <w:t>r</w:t>
            </w:r>
            <w:r w:rsidRPr="002E3850">
              <w:rPr>
                <w:rFonts w:ascii="Calibri" w:hAnsi="Calibri" w:cs="Calibri"/>
              </w:rPr>
              <w:t xml:space="preserve">ichiede il </w:t>
            </w:r>
            <w:r>
              <w:rPr>
                <w:rFonts w:ascii="Calibri" w:hAnsi="Calibri" w:cs="Calibri"/>
              </w:rPr>
              <w:t>c</w:t>
            </w:r>
            <w:r w:rsidRPr="002E3850">
              <w:rPr>
                <w:rFonts w:ascii="Calibri" w:hAnsi="Calibri" w:cs="Calibri"/>
              </w:rPr>
              <w:t>ontributo:</w:t>
            </w:r>
          </w:p>
          <w:p w14:paraId="5785EB30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68387885" w14:textId="77777777" w:rsidTr="00586C69">
        <w:tc>
          <w:tcPr>
            <w:tcW w:w="5228" w:type="dxa"/>
          </w:tcPr>
          <w:p w14:paraId="5B1E03FE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Nome dell'Ente/Individuo</w:t>
            </w:r>
            <w:r>
              <w:rPr>
                <w:rFonts w:ascii="Calibri" w:hAnsi="Calibri" w:cs="Calibri"/>
              </w:rPr>
              <w:t>/Soggetto giuridico:</w:t>
            </w:r>
          </w:p>
        </w:tc>
        <w:tc>
          <w:tcPr>
            <w:tcW w:w="5228" w:type="dxa"/>
          </w:tcPr>
          <w:p w14:paraId="298C0A1B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Nome dell'Associazione:</w:t>
            </w:r>
          </w:p>
          <w:p w14:paraId="7C6C77AF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607E16D0" w14:textId="77777777" w:rsidTr="00586C69">
        <w:tc>
          <w:tcPr>
            <w:tcW w:w="5228" w:type="dxa"/>
          </w:tcPr>
          <w:p w14:paraId="59748192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Indirizzo</w:t>
            </w:r>
            <w:r>
              <w:rPr>
                <w:rFonts w:ascii="Calibri" w:hAnsi="Calibri" w:cs="Calibri"/>
              </w:rPr>
              <w:t xml:space="preserve"> del Soggetto giuridico</w:t>
            </w:r>
            <w:r w:rsidRPr="002E3850">
              <w:rPr>
                <w:rFonts w:ascii="Calibri" w:hAnsi="Calibri" w:cs="Calibri"/>
              </w:rPr>
              <w:t>:</w:t>
            </w:r>
          </w:p>
        </w:tc>
        <w:tc>
          <w:tcPr>
            <w:tcW w:w="5228" w:type="dxa"/>
          </w:tcPr>
          <w:p w14:paraId="659BB686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Indirizzo</w:t>
            </w:r>
            <w:r>
              <w:rPr>
                <w:rFonts w:ascii="Calibri" w:hAnsi="Calibri" w:cs="Calibri"/>
              </w:rPr>
              <w:t xml:space="preserve"> dell’Associazione</w:t>
            </w:r>
            <w:r w:rsidRPr="002E3850">
              <w:rPr>
                <w:rFonts w:ascii="Calibri" w:hAnsi="Calibri" w:cs="Calibri"/>
              </w:rPr>
              <w:t>:</w:t>
            </w:r>
          </w:p>
          <w:p w14:paraId="21B60F85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5B77AC64" w14:textId="77777777" w:rsidTr="00586C69">
        <w:tc>
          <w:tcPr>
            <w:tcW w:w="5228" w:type="dxa"/>
          </w:tcPr>
          <w:p w14:paraId="603E1DED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Città:</w:t>
            </w:r>
          </w:p>
        </w:tc>
        <w:tc>
          <w:tcPr>
            <w:tcW w:w="5228" w:type="dxa"/>
          </w:tcPr>
          <w:p w14:paraId="4A0EEA4F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Città:</w:t>
            </w:r>
          </w:p>
          <w:p w14:paraId="393FB10A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60405CA2" w14:textId="77777777" w:rsidTr="00586C69">
        <w:tc>
          <w:tcPr>
            <w:tcW w:w="5228" w:type="dxa"/>
          </w:tcPr>
          <w:p w14:paraId="191D576A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CAP:</w:t>
            </w:r>
          </w:p>
        </w:tc>
        <w:tc>
          <w:tcPr>
            <w:tcW w:w="5228" w:type="dxa"/>
          </w:tcPr>
          <w:p w14:paraId="15AF443E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CAP:</w:t>
            </w:r>
          </w:p>
          <w:p w14:paraId="7FD9C3FA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747C788C" w14:textId="77777777" w:rsidTr="00586C69">
        <w:tc>
          <w:tcPr>
            <w:tcW w:w="5228" w:type="dxa"/>
          </w:tcPr>
          <w:p w14:paraId="202E94A3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Telefono:</w:t>
            </w:r>
          </w:p>
        </w:tc>
        <w:tc>
          <w:tcPr>
            <w:tcW w:w="5228" w:type="dxa"/>
          </w:tcPr>
          <w:p w14:paraId="3608E644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Telefono:</w:t>
            </w:r>
          </w:p>
          <w:p w14:paraId="0E768943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0F705AAB" w14:textId="77777777" w:rsidTr="00586C69">
        <w:tc>
          <w:tcPr>
            <w:tcW w:w="5228" w:type="dxa"/>
            <w:tcBorders>
              <w:bottom w:val="single" w:sz="4" w:space="0" w:color="auto"/>
            </w:tcBorders>
          </w:tcPr>
          <w:p w14:paraId="66298F50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proofErr w:type="gramStart"/>
            <w:r w:rsidRPr="002E3850">
              <w:rPr>
                <w:rFonts w:ascii="Calibri" w:hAnsi="Calibri" w:cs="Calibri"/>
              </w:rPr>
              <w:t>Email</w:t>
            </w:r>
            <w:proofErr w:type="gramEnd"/>
            <w:r w:rsidRPr="002E3850">
              <w:rPr>
                <w:rFonts w:ascii="Calibri" w:hAnsi="Calibri" w:cs="Calibri"/>
              </w:rPr>
              <w:t>:</w:t>
            </w:r>
          </w:p>
        </w:tc>
        <w:tc>
          <w:tcPr>
            <w:tcW w:w="5228" w:type="dxa"/>
          </w:tcPr>
          <w:p w14:paraId="636BE506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proofErr w:type="gramStart"/>
            <w:r w:rsidRPr="002E3850">
              <w:rPr>
                <w:rFonts w:ascii="Calibri" w:hAnsi="Calibri" w:cs="Calibri"/>
              </w:rPr>
              <w:t>Email</w:t>
            </w:r>
            <w:proofErr w:type="gramEnd"/>
            <w:r w:rsidRPr="002E3850">
              <w:rPr>
                <w:rFonts w:ascii="Calibri" w:hAnsi="Calibri" w:cs="Calibri"/>
              </w:rPr>
              <w:t>:</w:t>
            </w:r>
          </w:p>
          <w:p w14:paraId="3D3E05C6" w14:textId="77777777" w:rsidR="00C22DEE" w:rsidRDefault="00C22DEE" w:rsidP="00586C69">
            <w:pPr>
              <w:rPr>
                <w:rFonts w:ascii="Calibri" w:hAnsi="Calibri" w:cs="Calibri"/>
              </w:rPr>
            </w:pPr>
          </w:p>
        </w:tc>
      </w:tr>
      <w:tr w:rsidR="00C22DEE" w14:paraId="53081FFE" w14:textId="77777777" w:rsidTr="00586C69">
        <w:tc>
          <w:tcPr>
            <w:tcW w:w="5228" w:type="dxa"/>
          </w:tcPr>
          <w:p w14:paraId="64530E83" w14:textId="77777777" w:rsidR="00C22DEE" w:rsidRDefault="00C22DEE" w:rsidP="00586C69">
            <w:pPr>
              <w:spacing w:after="200" w:line="276" w:lineRule="auto"/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pec</w:t>
            </w:r>
            <w:proofErr w:type="spellEnd"/>
            <w:r w:rsidRPr="002E3850">
              <w:rPr>
                <w:rFonts w:ascii="Calibri" w:hAnsi="Calibri" w:cs="Calibri"/>
              </w:rPr>
              <w:t>:</w:t>
            </w:r>
          </w:p>
        </w:tc>
        <w:tc>
          <w:tcPr>
            <w:tcW w:w="5228" w:type="dxa"/>
          </w:tcPr>
          <w:p w14:paraId="6160A0DD" w14:textId="77777777" w:rsidR="00C22DEE" w:rsidRDefault="00C22DEE" w:rsidP="00586C69">
            <w:pPr>
              <w:rPr>
                <w:rFonts w:ascii="Calibri" w:hAnsi="Calibri" w:cs="Calibri"/>
              </w:rPr>
            </w:pPr>
            <w:proofErr w:type="spellStart"/>
            <w:r>
              <w:rPr>
                <w:rFonts w:ascii="Calibri" w:hAnsi="Calibri" w:cs="Calibri"/>
              </w:rPr>
              <w:t>pec</w:t>
            </w:r>
            <w:proofErr w:type="spellEnd"/>
            <w:r>
              <w:rPr>
                <w:rFonts w:ascii="Calibri" w:hAnsi="Calibri" w:cs="Calibri"/>
              </w:rPr>
              <w:t xml:space="preserve"> (obbligatoria):</w:t>
            </w:r>
          </w:p>
        </w:tc>
      </w:tr>
      <w:tr w:rsidR="00C22DEE" w14:paraId="65433BCE" w14:textId="77777777" w:rsidTr="00586C69">
        <w:tc>
          <w:tcPr>
            <w:tcW w:w="5228" w:type="dxa"/>
            <w:tcBorders>
              <w:bottom w:val="single" w:sz="4" w:space="0" w:color="auto"/>
            </w:tcBorders>
          </w:tcPr>
          <w:p w14:paraId="79C027B7" w14:textId="77777777" w:rsidR="00C22DEE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Codice Fiscale</w:t>
            </w:r>
            <w:r>
              <w:rPr>
                <w:rFonts w:ascii="Calibri" w:hAnsi="Calibri" w:cs="Calibri"/>
              </w:rPr>
              <w:t xml:space="preserve"> legale rappresentante</w:t>
            </w:r>
            <w:r w:rsidRPr="002E3850">
              <w:rPr>
                <w:rFonts w:ascii="Calibri" w:hAnsi="Calibri" w:cs="Calibri"/>
              </w:rPr>
              <w:t>:</w:t>
            </w:r>
          </w:p>
          <w:p w14:paraId="5BC08C84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</w:p>
        </w:tc>
        <w:tc>
          <w:tcPr>
            <w:tcW w:w="5228" w:type="dxa"/>
          </w:tcPr>
          <w:p w14:paraId="04DB9985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  <w:r w:rsidRPr="002E3850">
              <w:rPr>
                <w:rFonts w:ascii="Calibri" w:hAnsi="Calibri" w:cs="Calibri"/>
              </w:rPr>
              <w:t>Codice Fiscale dell'Associazione:</w:t>
            </w:r>
          </w:p>
          <w:p w14:paraId="779D3690" w14:textId="77777777" w:rsidR="00C22DEE" w:rsidRPr="002E3850" w:rsidRDefault="00C22DEE" w:rsidP="00586C69">
            <w:pPr>
              <w:rPr>
                <w:rFonts w:ascii="Calibri" w:hAnsi="Calibri" w:cs="Calibri"/>
              </w:rPr>
            </w:pPr>
          </w:p>
        </w:tc>
      </w:tr>
    </w:tbl>
    <w:p w14:paraId="5F5A33A9" w14:textId="77777777" w:rsidR="00C22DEE" w:rsidRPr="002E3850" w:rsidRDefault="00C22DEE" w:rsidP="00C22DEE">
      <w:pPr>
        <w:rPr>
          <w:rFonts w:ascii="Calibri" w:hAnsi="Calibri" w:cs="Calibri"/>
        </w:rPr>
      </w:pPr>
    </w:p>
    <w:p w14:paraId="227CD4D4" w14:textId="77777777" w:rsidR="00C22DEE" w:rsidRDefault="00C22DEE" w:rsidP="00C22DEE">
      <w:pPr>
        <w:rPr>
          <w:rFonts w:ascii="Calibri" w:hAnsi="Calibri" w:cs="Calibri"/>
          <w:i/>
          <w:iCs/>
        </w:rPr>
      </w:pPr>
      <w:r w:rsidRPr="000C1D60">
        <w:rPr>
          <w:rFonts w:ascii="Calibri" w:hAnsi="Calibri" w:cs="Calibri"/>
          <w:b/>
          <w:bCs/>
        </w:rPr>
        <w:t>Sommaria Descrizione del Progetto:</w:t>
      </w:r>
      <w:r>
        <w:rPr>
          <w:rFonts w:ascii="Calibri" w:hAnsi="Calibri" w:cs="Calibri"/>
          <w:b/>
          <w:bCs/>
        </w:rPr>
        <w:t xml:space="preserve"> </w:t>
      </w:r>
      <w:r w:rsidRPr="000C1D60">
        <w:rPr>
          <w:rFonts w:ascii="Calibri" w:hAnsi="Calibri" w:cs="Calibri"/>
          <w:i/>
          <w:iCs/>
        </w:rPr>
        <w:t>(Descrivere brevemente il progetto per il quale si richiede il contributo, includendo obiettivi, attività previste e beneficiari).</w:t>
      </w:r>
    </w:p>
    <w:p w14:paraId="29FD9B37" w14:textId="77777777" w:rsidR="00C22DEE" w:rsidRDefault="00C22DEE" w:rsidP="00C22DEE">
      <w:pPr>
        <w:rPr>
          <w:rFonts w:ascii="Calibri" w:hAnsi="Calibri" w:cs="Calibri"/>
          <w:i/>
          <w:iCs/>
        </w:rPr>
      </w:pPr>
      <w:r w:rsidRPr="000C1D60">
        <w:rPr>
          <w:rFonts w:ascii="Calibri" w:hAnsi="Calibri" w:cs="Calibri"/>
          <w:b/>
          <w:bCs/>
        </w:rPr>
        <w:t xml:space="preserve">Sommaria Descrizione </w:t>
      </w:r>
      <w:r>
        <w:rPr>
          <w:rFonts w:ascii="Calibri" w:hAnsi="Calibri" w:cs="Calibri"/>
          <w:b/>
          <w:bCs/>
        </w:rPr>
        <w:t>dell’Interesse</w:t>
      </w:r>
      <w:r w:rsidRPr="000C1D60">
        <w:rPr>
          <w:rFonts w:ascii="Calibri" w:hAnsi="Calibri" w:cs="Calibri"/>
          <w:b/>
          <w:bCs/>
        </w:rPr>
        <w:t>:</w:t>
      </w:r>
      <w:r>
        <w:rPr>
          <w:rFonts w:ascii="Calibri" w:hAnsi="Calibri" w:cs="Calibri"/>
          <w:b/>
          <w:bCs/>
        </w:rPr>
        <w:t xml:space="preserve"> </w:t>
      </w:r>
      <w:r w:rsidRPr="000C1D60">
        <w:rPr>
          <w:rFonts w:ascii="Calibri" w:hAnsi="Calibri" w:cs="Calibri"/>
          <w:i/>
          <w:iCs/>
        </w:rPr>
        <w:t xml:space="preserve">(Descrivere brevemente </w:t>
      </w:r>
      <w:r>
        <w:rPr>
          <w:rFonts w:ascii="Calibri" w:hAnsi="Calibri" w:cs="Calibri"/>
          <w:i/>
          <w:iCs/>
        </w:rPr>
        <w:t xml:space="preserve">i vantaggi, le opportunità e il ritorno che Falone Costruzioni ER </w:t>
      </w:r>
      <w:proofErr w:type="spellStart"/>
      <w:r>
        <w:rPr>
          <w:rFonts w:ascii="Calibri" w:hAnsi="Calibri" w:cs="Calibri"/>
          <w:i/>
          <w:iCs/>
        </w:rPr>
        <w:t>Srl</w:t>
      </w:r>
      <w:proofErr w:type="spellEnd"/>
      <w:r>
        <w:rPr>
          <w:rFonts w:ascii="Calibri" w:hAnsi="Calibri" w:cs="Calibri"/>
          <w:i/>
          <w:iCs/>
        </w:rPr>
        <w:t xml:space="preserve"> potrebbe ottenere dalla concessione del contributo</w:t>
      </w:r>
      <w:r w:rsidRPr="000C1D60">
        <w:rPr>
          <w:rFonts w:ascii="Calibri" w:hAnsi="Calibri" w:cs="Calibri"/>
          <w:i/>
          <w:iCs/>
        </w:rPr>
        <w:t>).</w:t>
      </w:r>
    </w:p>
    <w:p w14:paraId="01384A6D" w14:textId="77777777" w:rsidR="00C22DEE" w:rsidRDefault="00C22DEE" w:rsidP="00C22DEE">
      <w:pPr>
        <w:rPr>
          <w:rFonts w:ascii="Calibri" w:hAnsi="Calibri" w:cs="Calibri"/>
          <w:i/>
          <w:iCs/>
        </w:rPr>
      </w:pPr>
      <w:r w:rsidRPr="000C1D60">
        <w:rPr>
          <w:rFonts w:ascii="Calibri" w:hAnsi="Calibri" w:cs="Calibri"/>
          <w:b/>
          <w:bCs/>
        </w:rPr>
        <w:t>Costo Totale del Progetto:</w:t>
      </w:r>
      <w:r>
        <w:rPr>
          <w:rFonts w:ascii="Calibri" w:hAnsi="Calibri" w:cs="Calibri"/>
          <w:b/>
          <w:bCs/>
        </w:rPr>
        <w:t xml:space="preserve"> </w:t>
      </w:r>
      <w:r w:rsidRPr="000C1D60">
        <w:rPr>
          <w:rFonts w:ascii="Calibri" w:hAnsi="Calibri" w:cs="Calibri"/>
          <w:i/>
          <w:iCs/>
        </w:rPr>
        <w:t>(Indicare il costo complessivo del progetto)</w:t>
      </w:r>
      <w:r>
        <w:rPr>
          <w:rFonts w:ascii="Calibri" w:hAnsi="Calibri" w:cs="Calibri"/>
          <w:i/>
          <w:iCs/>
        </w:rPr>
        <w:t xml:space="preserve">: </w:t>
      </w:r>
    </w:p>
    <w:p w14:paraId="678BE8F9" w14:textId="77777777" w:rsidR="00C22DEE" w:rsidRDefault="00C22DEE" w:rsidP="00C22DEE">
      <w:pPr>
        <w:rPr>
          <w:rFonts w:ascii="Calibri" w:hAnsi="Calibri" w:cs="Calibri"/>
          <w:i/>
          <w:iCs/>
        </w:rPr>
      </w:pPr>
      <w:r w:rsidRPr="006C0D41">
        <w:rPr>
          <w:rFonts w:ascii="Calibri" w:hAnsi="Calibri" w:cs="Calibri"/>
          <w:b/>
          <w:bCs/>
        </w:rPr>
        <w:t>Importo Richiesto per il Contributo:</w:t>
      </w:r>
      <w:r>
        <w:rPr>
          <w:rFonts w:ascii="Calibri" w:hAnsi="Calibri" w:cs="Calibri"/>
          <w:b/>
          <w:bCs/>
        </w:rPr>
        <w:t xml:space="preserve"> </w:t>
      </w:r>
      <w:r w:rsidRPr="000C1D60">
        <w:rPr>
          <w:rFonts w:ascii="Calibri" w:hAnsi="Calibri" w:cs="Calibri"/>
          <w:i/>
          <w:iCs/>
        </w:rPr>
        <w:t xml:space="preserve">(Specificare l'importo richiesto a Falone Costruzioni ER </w:t>
      </w:r>
      <w:proofErr w:type="spellStart"/>
      <w:r w:rsidRPr="000C1D60">
        <w:rPr>
          <w:rFonts w:ascii="Calibri" w:hAnsi="Calibri" w:cs="Calibri"/>
          <w:i/>
          <w:iCs/>
        </w:rPr>
        <w:t>Srl</w:t>
      </w:r>
      <w:proofErr w:type="spellEnd"/>
      <w:r w:rsidRPr="000C1D60">
        <w:rPr>
          <w:rFonts w:ascii="Calibri" w:hAnsi="Calibri" w:cs="Calibri"/>
          <w:i/>
          <w:iCs/>
        </w:rPr>
        <w:t xml:space="preserve"> per il finanziamento del progetto).</w:t>
      </w:r>
    </w:p>
    <w:p w14:paraId="7D758D31" w14:textId="77777777" w:rsidR="00C22DEE" w:rsidRPr="000C1D60" w:rsidRDefault="00C22DEE" w:rsidP="00C22DEE">
      <w:pPr>
        <w:rPr>
          <w:rFonts w:ascii="Calibri" w:hAnsi="Calibri" w:cs="Calibri"/>
          <w:i/>
          <w:iCs/>
        </w:rPr>
      </w:pPr>
    </w:p>
    <w:p w14:paraId="21B69C52" w14:textId="77777777" w:rsidR="00C22DEE" w:rsidRPr="002E3850" w:rsidRDefault="00C22DEE" w:rsidP="00C22DEE">
      <w:pPr>
        <w:rPr>
          <w:rFonts w:ascii="Calibri" w:hAnsi="Calibri" w:cs="Calibri"/>
        </w:rPr>
      </w:pPr>
      <w:r w:rsidRPr="002E3850">
        <w:rPr>
          <w:rFonts w:ascii="Calibri" w:hAnsi="Calibri" w:cs="Calibri"/>
        </w:rPr>
        <w:t xml:space="preserve">Dichiaro di aver preso visione del regolamento per la concessione di contributi privati da parte di Falone Costruzioni ER </w:t>
      </w:r>
      <w:proofErr w:type="spellStart"/>
      <w:r w:rsidRPr="002E3850">
        <w:rPr>
          <w:rFonts w:ascii="Calibri" w:hAnsi="Calibri" w:cs="Calibri"/>
        </w:rPr>
        <w:t>Srl</w:t>
      </w:r>
      <w:proofErr w:type="spellEnd"/>
      <w:r w:rsidRPr="002E3850">
        <w:rPr>
          <w:rFonts w:ascii="Calibri" w:hAnsi="Calibri" w:cs="Calibri"/>
        </w:rPr>
        <w:t xml:space="preserve"> e di accettarne integralmente le disposizioni.</w:t>
      </w:r>
    </w:p>
    <w:p w14:paraId="7597B181" w14:textId="77777777" w:rsidR="00C22DEE" w:rsidRDefault="00C22DEE" w:rsidP="00C22DEE">
      <w:pPr>
        <w:rPr>
          <w:rFonts w:ascii="Calibri" w:hAnsi="Calibri" w:cs="Calibri"/>
        </w:rPr>
      </w:pPr>
    </w:p>
    <w:p w14:paraId="57819926" w14:textId="77777777" w:rsidR="00C22DEE" w:rsidRPr="002E3850" w:rsidRDefault="00C22DEE" w:rsidP="00C22DEE">
      <w:pPr>
        <w:rPr>
          <w:rFonts w:ascii="Calibri" w:hAnsi="Calibri" w:cs="Calibri"/>
        </w:rPr>
      </w:pPr>
      <w:r>
        <w:rPr>
          <w:rFonts w:ascii="Calibri" w:hAnsi="Calibri" w:cs="Calibri"/>
        </w:rPr>
        <w:t>Luogo e d</w:t>
      </w:r>
      <w:r w:rsidRPr="002E3850">
        <w:rPr>
          <w:rFonts w:ascii="Calibri" w:hAnsi="Calibri" w:cs="Calibri"/>
        </w:rPr>
        <w:t>ata</w:t>
      </w:r>
      <w:r>
        <w:rPr>
          <w:rFonts w:ascii="Calibri" w:hAnsi="Calibri" w:cs="Calibri"/>
        </w:rPr>
        <w:t>:</w:t>
      </w:r>
      <w:r>
        <w:rPr>
          <w:rFonts w:ascii="Calibri" w:hAnsi="Calibri" w:cs="Calibri"/>
        </w:rPr>
        <w:tab/>
        <w:t xml:space="preserve">____________________________  </w:t>
      </w:r>
    </w:p>
    <w:p w14:paraId="21DD273D" w14:textId="77777777" w:rsidR="00C22DEE" w:rsidRPr="002E3850" w:rsidRDefault="00C22DEE" w:rsidP="00C22DEE">
      <w:pPr>
        <w:rPr>
          <w:rFonts w:ascii="Calibri" w:hAnsi="Calibri" w:cs="Calibri"/>
        </w:rPr>
      </w:pPr>
      <w:r w:rsidRPr="002E3850">
        <w:rPr>
          <w:rFonts w:ascii="Calibri" w:hAnsi="Calibri" w:cs="Calibri"/>
        </w:rPr>
        <w:t>Firma:</w:t>
      </w: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  <w:t>____________________________</w:t>
      </w:r>
    </w:p>
    <w:p w14:paraId="3C37203C" w14:textId="77777777" w:rsidR="00C22DEE" w:rsidRDefault="00C22DEE" w:rsidP="00C22DEE">
      <w:pPr>
        <w:rPr>
          <w:rFonts w:ascii="Calibri" w:hAnsi="Calibri" w:cs="Calibri"/>
        </w:rPr>
      </w:pPr>
    </w:p>
    <w:p w14:paraId="6A26A212" w14:textId="6D2B7C2A" w:rsidR="009B15F2" w:rsidRPr="00C2297A" w:rsidRDefault="00C22DEE" w:rsidP="53CDE07F">
      <w:pPr>
        <w:rPr>
          <w:rFonts w:ascii="Calibri" w:hAnsi="Calibri" w:cs="Calibri"/>
        </w:rPr>
      </w:pPr>
      <w:r w:rsidRPr="002E3850">
        <w:rPr>
          <w:rFonts w:ascii="Calibri" w:hAnsi="Calibri" w:cs="Calibri"/>
        </w:rPr>
        <w:t>Una volta compilato, si prega di inviare il modulo completo entro il 2</w:t>
      </w:r>
      <w:r>
        <w:rPr>
          <w:rFonts w:ascii="Calibri" w:hAnsi="Calibri" w:cs="Calibri"/>
        </w:rPr>
        <w:t>8</w:t>
      </w:r>
      <w:r w:rsidRPr="002E3850">
        <w:rPr>
          <w:rFonts w:ascii="Calibri" w:hAnsi="Calibri" w:cs="Calibri"/>
        </w:rPr>
        <w:t xml:space="preserve"> febbraio 202</w:t>
      </w:r>
      <w:r>
        <w:rPr>
          <w:rFonts w:ascii="Calibri" w:hAnsi="Calibri" w:cs="Calibri"/>
        </w:rPr>
        <w:t>6</w:t>
      </w:r>
      <w:r w:rsidRPr="002E3850">
        <w:rPr>
          <w:rFonts w:ascii="Calibri" w:hAnsi="Calibri" w:cs="Calibri"/>
        </w:rPr>
        <w:t xml:space="preserve"> a </w:t>
      </w:r>
      <w:hyperlink r:id="rId11" w:history="1">
        <w:r w:rsidRPr="00D76E8F">
          <w:rPr>
            <w:rStyle w:val="Collegamentoipertestuale"/>
            <w:rFonts w:ascii="Calibri" w:hAnsi="Calibri" w:cs="Calibri"/>
          </w:rPr>
          <w:t>bando@falone.com</w:t>
        </w:r>
      </w:hyperlink>
      <w:r>
        <w:rPr>
          <w:rFonts w:ascii="Calibri" w:hAnsi="Calibri" w:cs="Calibri"/>
        </w:rPr>
        <w:t xml:space="preserve"> </w:t>
      </w:r>
      <w:r w:rsidRPr="002E3850">
        <w:rPr>
          <w:rFonts w:ascii="Calibri" w:hAnsi="Calibri" w:cs="Calibri"/>
        </w:rPr>
        <w:t>, indicando nell'oggetto "Richiesta di Contributo".</w:t>
      </w:r>
    </w:p>
    <w:sectPr w:rsidR="009B15F2" w:rsidRPr="00C2297A" w:rsidSect="00A75A2D">
      <w:headerReference w:type="default" r:id="rId12"/>
      <w:footerReference w:type="default" r:id="rId13"/>
      <w:pgSz w:w="11906" w:h="16838" w:code="9"/>
      <w:pgMar w:top="720" w:right="720" w:bottom="720" w:left="720" w:header="426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CEA4" w14:textId="77777777" w:rsidR="002E1523" w:rsidRDefault="002E1523" w:rsidP="00096BE1">
      <w:pPr>
        <w:spacing w:after="0" w:line="240" w:lineRule="auto"/>
      </w:pPr>
      <w:r>
        <w:separator/>
      </w:r>
    </w:p>
  </w:endnote>
  <w:endnote w:type="continuationSeparator" w:id="0">
    <w:p w14:paraId="29101493" w14:textId="77777777" w:rsidR="002E1523" w:rsidRDefault="002E1523" w:rsidP="00096BE1">
      <w:pPr>
        <w:spacing w:after="0" w:line="240" w:lineRule="auto"/>
      </w:pPr>
      <w:r>
        <w:continuationSeparator/>
      </w:r>
    </w:p>
  </w:endnote>
  <w:endnote w:type="continuationNotice" w:id="1">
    <w:p w14:paraId="2C1E521C" w14:textId="77777777" w:rsidR="002E1523" w:rsidRDefault="002E15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5AC7A" w14:textId="77777777" w:rsidR="00F1536A" w:rsidRDefault="00DE38B2" w:rsidP="00406E1A">
    <w:pPr>
      <w:pStyle w:val="Pidipagina"/>
      <w:jc w:val="both"/>
    </w:pPr>
    <w:r>
      <w:rPr>
        <w:noProof/>
      </w:rPr>
      <w:drawing>
        <wp:anchor distT="0" distB="0" distL="114300" distR="114300" simplePos="0" relativeHeight="251658242" behindDoc="1" locked="0" layoutInCell="1" allowOverlap="1" wp14:anchorId="732DAC4E" wp14:editId="3704E884">
          <wp:simplePos x="0" y="0"/>
          <wp:positionH relativeFrom="column">
            <wp:posOffset>6985</wp:posOffset>
          </wp:positionH>
          <wp:positionV relativeFrom="paragraph">
            <wp:posOffset>-629920</wp:posOffset>
          </wp:positionV>
          <wp:extent cx="6195060" cy="798195"/>
          <wp:effectExtent l="0" t="0" r="2540" b="1905"/>
          <wp:wrapNone/>
          <wp:docPr id="1755640596" name="Picture 17556405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640596" name="Picture 175564059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5060" cy="798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536A">
      <w:rPr>
        <w:noProof/>
        <w:lang w:eastAsia="it-IT"/>
      </w:rPr>
      <w:drawing>
        <wp:anchor distT="0" distB="0" distL="114300" distR="114300" simplePos="0" relativeHeight="251658241" behindDoc="0" locked="0" layoutInCell="1" allowOverlap="1" wp14:anchorId="0D7D08A8" wp14:editId="00F3291D">
          <wp:simplePos x="0" y="0"/>
          <wp:positionH relativeFrom="margin">
            <wp:posOffset>6590030</wp:posOffset>
          </wp:positionH>
          <wp:positionV relativeFrom="margin">
            <wp:posOffset>6747510</wp:posOffset>
          </wp:positionV>
          <wp:extent cx="513715" cy="2533650"/>
          <wp:effectExtent l="0" t="0" r="635" b="0"/>
          <wp:wrapSquare wrapText="bothSides"/>
          <wp:docPr id="537553988" name="Picture 5375539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magine 2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715" cy="2533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CF70EF" w14:textId="77777777" w:rsidR="002E1523" w:rsidRDefault="002E1523" w:rsidP="00096BE1">
      <w:pPr>
        <w:spacing w:after="0" w:line="240" w:lineRule="auto"/>
      </w:pPr>
      <w:r>
        <w:separator/>
      </w:r>
    </w:p>
  </w:footnote>
  <w:footnote w:type="continuationSeparator" w:id="0">
    <w:p w14:paraId="3E3AE47D" w14:textId="77777777" w:rsidR="002E1523" w:rsidRDefault="002E1523" w:rsidP="00096BE1">
      <w:pPr>
        <w:spacing w:after="0" w:line="240" w:lineRule="auto"/>
      </w:pPr>
      <w:r>
        <w:continuationSeparator/>
      </w:r>
    </w:p>
  </w:footnote>
  <w:footnote w:type="continuationNotice" w:id="1">
    <w:p w14:paraId="14F733B0" w14:textId="77777777" w:rsidR="002E1523" w:rsidRDefault="002E15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092F9D" w14:textId="77777777" w:rsidR="00D83373" w:rsidRPr="006A3D24" w:rsidRDefault="00F1536A" w:rsidP="00F1536A">
    <w:pPr>
      <w:pStyle w:val="Intestazione"/>
      <w:jc w:val="both"/>
      <w:rPr>
        <w:color w:val="2F5496"/>
      </w:rPr>
    </w:pPr>
    <w:r w:rsidRPr="006A3D24">
      <w:rPr>
        <w:noProof/>
        <w:color w:val="2F5496"/>
        <w:lang w:eastAsia="it-IT"/>
      </w:rPr>
      <w:drawing>
        <wp:anchor distT="0" distB="0" distL="114300" distR="114300" simplePos="0" relativeHeight="251658240" behindDoc="0" locked="0" layoutInCell="1" allowOverlap="1" wp14:anchorId="7855E166" wp14:editId="11B50D9A">
          <wp:simplePos x="0" y="0"/>
          <wp:positionH relativeFrom="margin">
            <wp:posOffset>-526855</wp:posOffset>
          </wp:positionH>
          <wp:positionV relativeFrom="margin">
            <wp:posOffset>-1443990</wp:posOffset>
          </wp:positionV>
          <wp:extent cx="359410" cy="5067935"/>
          <wp:effectExtent l="0" t="0" r="0" b="0"/>
          <wp:wrapSquare wrapText="bothSides"/>
          <wp:docPr id="1033889543" name="Picture 1033889543" descr="carta intestata-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03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59410" cy="5067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3D24">
      <w:rPr>
        <w:noProof/>
        <w:color w:val="2F5496"/>
        <w:lang w:eastAsia="it-IT"/>
      </w:rPr>
      <w:drawing>
        <wp:inline distT="0" distB="0" distL="0" distR="0" wp14:anchorId="69D7970C" wp14:editId="0ECA99DA">
          <wp:extent cx="2919984" cy="1002792"/>
          <wp:effectExtent l="19050" t="0" r="0" b="0"/>
          <wp:docPr id="1861778326" name="Picture 1861778326" descr="carta intestata-0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rta intestata-04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919984" cy="10027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1745ED1" w14:textId="77777777" w:rsidR="00096BE1" w:rsidRDefault="00096BE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3D0C73"/>
    <w:multiLevelType w:val="hybridMultilevel"/>
    <w:tmpl w:val="DFDA66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E6C27"/>
    <w:multiLevelType w:val="hybridMultilevel"/>
    <w:tmpl w:val="EB48D79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7464BEA4">
      <w:start w:val="1"/>
      <w:numFmt w:val="bullet"/>
      <w:lvlText w:val="▪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B4EBDE"/>
    <w:multiLevelType w:val="hybridMultilevel"/>
    <w:tmpl w:val="D7685CF8"/>
    <w:lvl w:ilvl="0" w:tplc="1E8C611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9DADF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5049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EC614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7278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C835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7263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A6BE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2839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ED6423"/>
    <w:multiLevelType w:val="hybridMultilevel"/>
    <w:tmpl w:val="AA0648DC"/>
    <w:lvl w:ilvl="0" w:tplc="89C0111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182F0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2A9C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BC5E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4E1D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EF6F6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CEDD6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9861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88C1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84087C"/>
    <w:multiLevelType w:val="hybridMultilevel"/>
    <w:tmpl w:val="56EE51C0"/>
    <w:lvl w:ilvl="0" w:tplc="C3FAE140">
      <w:start w:val="1"/>
      <w:numFmt w:val="decimal"/>
      <w:lvlText w:val="%1."/>
      <w:lvlJc w:val="left"/>
      <w:pPr>
        <w:ind w:left="720" w:hanging="360"/>
      </w:pPr>
    </w:lvl>
    <w:lvl w:ilvl="1" w:tplc="D75EC850">
      <w:start w:val="1"/>
      <w:numFmt w:val="lowerLetter"/>
      <w:lvlText w:val="%2."/>
      <w:lvlJc w:val="left"/>
      <w:pPr>
        <w:ind w:left="1440" w:hanging="360"/>
      </w:pPr>
    </w:lvl>
    <w:lvl w:ilvl="2" w:tplc="19E81DA4">
      <w:start w:val="1"/>
      <w:numFmt w:val="lowerRoman"/>
      <w:lvlText w:val="%3."/>
      <w:lvlJc w:val="right"/>
      <w:pPr>
        <w:ind w:left="2160" w:hanging="180"/>
      </w:pPr>
    </w:lvl>
    <w:lvl w:ilvl="3" w:tplc="A50C28AA">
      <w:start w:val="1"/>
      <w:numFmt w:val="decimal"/>
      <w:lvlText w:val="%4."/>
      <w:lvlJc w:val="left"/>
      <w:pPr>
        <w:ind w:left="2880" w:hanging="360"/>
      </w:pPr>
    </w:lvl>
    <w:lvl w:ilvl="4" w:tplc="4AD665E6">
      <w:start w:val="1"/>
      <w:numFmt w:val="lowerLetter"/>
      <w:lvlText w:val="%5."/>
      <w:lvlJc w:val="left"/>
      <w:pPr>
        <w:ind w:left="3600" w:hanging="360"/>
      </w:pPr>
    </w:lvl>
    <w:lvl w:ilvl="5" w:tplc="8A52040E">
      <w:start w:val="1"/>
      <w:numFmt w:val="lowerRoman"/>
      <w:lvlText w:val="%6."/>
      <w:lvlJc w:val="right"/>
      <w:pPr>
        <w:ind w:left="4320" w:hanging="180"/>
      </w:pPr>
    </w:lvl>
    <w:lvl w:ilvl="6" w:tplc="DB7CAB78">
      <w:start w:val="1"/>
      <w:numFmt w:val="decimal"/>
      <w:lvlText w:val="%7."/>
      <w:lvlJc w:val="left"/>
      <w:pPr>
        <w:ind w:left="5040" w:hanging="360"/>
      </w:pPr>
    </w:lvl>
    <w:lvl w:ilvl="7" w:tplc="ABD49820">
      <w:start w:val="1"/>
      <w:numFmt w:val="lowerLetter"/>
      <w:lvlText w:val="%8."/>
      <w:lvlJc w:val="left"/>
      <w:pPr>
        <w:ind w:left="5760" w:hanging="360"/>
      </w:pPr>
    </w:lvl>
    <w:lvl w:ilvl="8" w:tplc="B014983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F57F99"/>
    <w:multiLevelType w:val="hybridMultilevel"/>
    <w:tmpl w:val="F410B0E2"/>
    <w:lvl w:ilvl="0" w:tplc="58F08A24">
      <w:start w:val="1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19286048">
      <w:start w:val="1"/>
      <w:numFmt w:val="lowerLetter"/>
      <w:lvlText w:val="%2."/>
      <w:lvlJc w:val="left"/>
      <w:pPr>
        <w:ind w:left="1440" w:hanging="360"/>
      </w:pPr>
    </w:lvl>
    <w:lvl w:ilvl="2" w:tplc="16C49B12">
      <w:start w:val="1"/>
      <w:numFmt w:val="lowerRoman"/>
      <w:lvlText w:val="%3."/>
      <w:lvlJc w:val="right"/>
      <w:pPr>
        <w:ind w:left="2160" w:hanging="180"/>
      </w:pPr>
    </w:lvl>
    <w:lvl w:ilvl="3" w:tplc="6AF24476">
      <w:start w:val="1"/>
      <w:numFmt w:val="decimal"/>
      <w:lvlText w:val="%4."/>
      <w:lvlJc w:val="left"/>
      <w:pPr>
        <w:ind w:left="2880" w:hanging="360"/>
      </w:pPr>
    </w:lvl>
    <w:lvl w:ilvl="4" w:tplc="C8AC0542">
      <w:start w:val="1"/>
      <w:numFmt w:val="lowerLetter"/>
      <w:lvlText w:val="%5."/>
      <w:lvlJc w:val="left"/>
      <w:pPr>
        <w:ind w:left="3600" w:hanging="360"/>
      </w:pPr>
    </w:lvl>
    <w:lvl w:ilvl="5" w:tplc="1242E862">
      <w:start w:val="1"/>
      <w:numFmt w:val="lowerRoman"/>
      <w:lvlText w:val="%6."/>
      <w:lvlJc w:val="right"/>
      <w:pPr>
        <w:ind w:left="4320" w:hanging="180"/>
      </w:pPr>
    </w:lvl>
    <w:lvl w:ilvl="6" w:tplc="775457BC">
      <w:start w:val="1"/>
      <w:numFmt w:val="decimal"/>
      <w:lvlText w:val="%7."/>
      <w:lvlJc w:val="left"/>
      <w:pPr>
        <w:ind w:left="5040" w:hanging="360"/>
      </w:pPr>
    </w:lvl>
    <w:lvl w:ilvl="7" w:tplc="3A868F16">
      <w:start w:val="1"/>
      <w:numFmt w:val="lowerLetter"/>
      <w:lvlText w:val="%8."/>
      <w:lvlJc w:val="left"/>
      <w:pPr>
        <w:ind w:left="5760" w:hanging="360"/>
      </w:pPr>
    </w:lvl>
    <w:lvl w:ilvl="8" w:tplc="E1EE2254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952706"/>
    <w:multiLevelType w:val="hybridMultilevel"/>
    <w:tmpl w:val="AD90F214"/>
    <w:lvl w:ilvl="0" w:tplc="6A2EF3BA">
      <w:start w:val="4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C82E359E">
      <w:start w:val="1"/>
      <w:numFmt w:val="lowerLetter"/>
      <w:lvlText w:val="%2."/>
      <w:lvlJc w:val="left"/>
      <w:pPr>
        <w:ind w:left="1440" w:hanging="360"/>
      </w:pPr>
    </w:lvl>
    <w:lvl w:ilvl="2" w:tplc="36782C52">
      <w:start w:val="1"/>
      <w:numFmt w:val="lowerRoman"/>
      <w:lvlText w:val="%3."/>
      <w:lvlJc w:val="right"/>
      <w:pPr>
        <w:ind w:left="2160" w:hanging="180"/>
      </w:pPr>
    </w:lvl>
    <w:lvl w:ilvl="3" w:tplc="BE3ED104">
      <w:start w:val="1"/>
      <w:numFmt w:val="decimal"/>
      <w:lvlText w:val="%4."/>
      <w:lvlJc w:val="left"/>
      <w:pPr>
        <w:ind w:left="2880" w:hanging="360"/>
      </w:pPr>
    </w:lvl>
    <w:lvl w:ilvl="4" w:tplc="04601254">
      <w:start w:val="1"/>
      <w:numFmt w:val="lowerLetter"/>
      <w:lvlText w:val="%5."/>
      <w:lvlJc w:val="left"/>
      <w:pPr>
        <w:ind w:left="3600" w:hanging="360"/>
      </w:pPr>
    </w:lvl>
    <w:lvl w:ilvl="5" w:tplc="A6965F08">
      <w:start w:val="1"/>
      <w:numFmt w:val="lowerRoman"/>
      <w:lvlText w:val="%6."/>
      <w:lvlJc w:val="right"/>
      <w:pPr>
        <w:ind w:left="4320" w:hanging="180"/>
      </w:pPr>
    </w:lvl>
    <w:lvl w:ilvl="6" w:tplc="1B96AF4C">
      <w:start w:val="1"/>
      <w:numFmt w:val="decimal"/>
      <w:lvlText w:val="%7."/>
      <w:lvlJc w:val="left"/>
      <w:pPr>
        <w:ind w:left="5040" w:hanging="360"/>
      </w:pPr>
    </w:lvl>
    <w:lvl w:ilvl="7" w:tplc="77C0A020">
      <w:start w:val="1"/>
      <w:numFmt w:val="lowerLetter"/>
      <w:lvlText w:val="%8."/>
      <w:lvlJc w:val="left"/>
      <w:pPr>
        <w:ind w:left="5760" w:hanging="360"/>
      </w:pPr>
    </w:lvl>
    <w:lvl w:ilvl="8" w:tplc="995E41E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850222"/>
    <w:multiLevelType w:val="hybridMultilevel"/>
    <w:tmpl w:val="0310B6D0"/>
    <w:lvl w:ilvl="0" w:tplc="0410000F">
      <w:start w:val="1"/>
      <w:numFmt w:val="decimal"/>
      <w:lvlText w:val="%1."/>
      <w:lvlJc w:val="left"/>
      <w:pPr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CED6EA1"/>
    <w:multiLevelType w:val="hybridMultilevel"/>
    <w:tmpl w:val="F6C45DDC"/>
    <w:lvl w:ilvl="0" w:tplc="1662FEC0"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AA1EC3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FFED3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982B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64E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9813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3A23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2E3B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78DC6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D9B85A"/>
    <w:multiLevelType w:val="hybridMultilevel"/>
    <w:tmpl w:val="6CC2D08A"/>
    <w:lvl w:ilvl="0" w:tplc="EEA01042"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FFF01F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59614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B4DE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A0B2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349E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0227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D69F8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C43B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CC5096"/>
    <w:multiLevelType w:val="hybridMultilevel"/>
    <w:tmpl w:val="A7EC802C"/>
    <w:lvl w:ilvl="0" w:tplc="7B142F72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42C2E49F"/>
    <w:multiLevelType w:val="hybridMultilevel"/>
    <w:tmpl w:val="499C50EC"/>
    <w:lvl w:ilvl="0" w:tplc="C5248F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99AB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5C299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AACD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4023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A0AB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200A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12B6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354BF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927E32"/>
    <w:multiLevelType w:val="hybridMultilevel"/>
    <w:tmpl w:val="304094B8"/>
    <w:lvl w:ilvl="0" w:tplc="9B4E82B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7464BEA4">
      <w:start w:val="1"/>
      <w:numFmt w:val="bullet"/>
      <w:lvlText w:val="▪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46C8F8"/>
    <w:multiLevelType w:val="hybridMultilevel"/>
    <w:tmpl w:val="63D447EE"/>
    <w:lvl w:ilvl="0" w:tplc="E918DEEA">
      <w:start w:val="2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57B63F36">
      <w:start w:val="1"/>
      <w:numFmt w:val="lowerLetter"/>
      <w:lvlText w:val="%2."/>
      <w:lvlJc w:val="left"/>
      <w:pPr>
        <w:ind w:left="1440" w:hanging="360"/>
      </w:pPr>
    </w:lvl>
    <w:lvl w:ilvl="2" w:tplc="4476E96A">
      <w:start w:val="1"/>
      <w:numFmt w:val="lowerRoman"/>
      <w:lvlText w:val="%3."/>
      <w:lvlJc w:val="right"/>
      <w:pPr>
        <w:ind w:left="2160" w:hanging="180"/>
      </w:pPr>
    </w:lvl>
    <w:lvl w:ilvl="3" w:tplc="11146EBE">
      <w:start w:val="1"/>
      <w:numFmt w:val="decimal"/>
      <w:lvlText w:val="%4."/>
      <w:lvlJc w:val="left"/>
      <w:pPr>
        <w:ind w:left="2880" w:hanging="360"/>
      </w:pPr>
    </w:lvl>
    <w:lvl w:ilvl="4" w:tplc="12860896">
      <w:start w:val="1"/>
      <w:numFmt w:val="lowerLetter"/>
      <w:lvlText w:val="%5."/>
      <w:lvlJc w:val="left"/>
      <w:pPr>
        <w:ind w:left="3600" w:hanging="360"/>
      </w:pPr>
    </w:lvl>
    <w:lvl w:ilvl="5" w:tplc="BBE24F76">
      <w:start w:val="1"/>
      <w:numFmt w:val="lowerRoman"/>
      <w:lvlText w:val="%6."/>
      <w:lvlJc w:val="right"/>
      <w:pPr>
        <w:ind w:left="4320" w:hanging="180"/>
      </w:pPr>
    </w:lvl>
    <w:lvl w:ilvl="6" w:tplc="BA9A46F2">
      <w:start w:val="1"/>
      <w:numFmt w:val="decimal"/>
      <w:lvlText w:val="%7."/>
      <w:lvlJc w:val="left"/>
      <w:pPr>
        <w:ind w:left="5040" w:hanging="360"/>
      </w:pPr>
    </w:lvl>
    <w:lvl w:ilvl="7" w:tplc="0E0E9BE6">
      <w:start w:val="1"/>
      <w:numFmt w:val="lowerLetter"/>
      <w:lvlText w:val="%8."/>
      <w:lvlJc w:val="left"/>
      <w:pPr>
        <w:ind w:left="5760" w:hanging="360"/>
      </w:pPr>
    </w:lvl>
    <w:lvl w:ilvl="8" w:tplc="409E452A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7D709A"/>
    <w:multiLevelType w:val="hybridMultilevel"/>
    <w:tmpl w:val="3DF08658"/>
    <w:lvl w:ilvl="0" w:tplc="6BFAF85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106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446E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A01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6A851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A21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B3292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5632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0216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78398A"/>
    <w:multiLevelType w:val="hybridMultilevel"/>
    <w:tmpl w:val="5C0224B0"/>
    <w:lvl w:ilvl="0" w:tplc="C7B26BD2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F41440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2056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7892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98F7C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94F9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CEDC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8647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35270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E5D48"/>
    <w:multiLevelType w:val="hybridMultilevel"/>
    <w:tmpl w:val="C4F6B9E8"/>
    <w:lvl w:ilvl="0" w:tplc="8140E52C">
      <w:start w:val="7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524CA4B4">
      <w:start w:val="1"/>
      <w:numFmt w:val="lowerLetter"/>
      <w:lvlText w:val="%2."/>
      <w:lvlJc w:val="left"/>
      <w:pPr>
        <w:ind w:left="1440" w:hanging="360"/>
      </w:pPr>
    </w:lvl>
    <w:lvl w:ilvl="2" w:tplc="02C8063A">
      <w:start w:val="1"/>
      <w:numFmt w:val="lowerRoman"/>
      <w:lvlText w:val="%3."/>
      <w:lvlJc w:val="right"/>
      <w:pPr>
        <w:ind w:left="2160" w:hanging="180"/>
      </w:pPr>
    </w:lvl>
    <w:lvl w:ilvl="3" w:tplc="18001BBC">
      <w:start w:val="1"/>
      <w:numFmt w:val="decimal"/>
      <w:lvlText w:val="%4."/>
      <w:lvlJc w:val="left"/>
      <w:pPr>
        <w:ind w:left="2880" w:hanging="360"/>
      </w:pPr>
    </w:lvl>
    <w:lvl w:ilvl="4" w:tplc="79F64EA0">
      <w:start w:val="1"/>
      <w:numFmt w:val="lowerLetter"/>
      <w:lvlText w:val="%5."/>
      <w:lvlJc w:val="left"/>
      <w:pPr>
        <w:ind w:left="3600" w:hanging="360"/>
      </w:pPr>
    </w:lvl>
    <w:lvl w:ilvl="5" w:tplc="B902F3DA">
      <w:start w:val="1"/>
      <w:numFmt w:val="lowerRoman"/>
      <w:lvlText w:val="%6."/>
      <w:lvlJc w:val="right"/>
      <w:pPr>
        <w:ind w:left="4320" w:hanging="180"/>
      </w:pPr>
    </w:lvl>
    <w:lvl w:ilvl="6" w:tplc="A84041B4">
      <w:start w:val="1"/>
      <w:numFmt w:val="decimal"/>
      <w:lvlText w:val="%7."/>
      <w:lvlJc w:val="left"/>
      <w:pPr>
        <w:ind w:left="5040" w:hanging="360"/>
      </w:pPr>
    </w:lvl>
    <w:lvl w:ilvl="7" w:tplc="155A5EE6">
      <w:start w:val="1"/>
      <w:numFmt w:val="lowerLetter"/>
      <w:lvlText w:val="%8."/>
      <w:lvlJc w:val="left"/>
      <w:pPr>
        <w:ind w:left="5760" w:hanging="360"/>
      </w:pPr>
    </w:lvl>
    <w:lvl w:ilvl="8" w:tplc="3BAA3C4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A5C38"/>
    <w:multiLevelType w:val="hybridMultilevel"/>
    <w:tmpl w:val="37808574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644C4795"/>
    <w:multiLevelType w:val="hybridMultilevel"/>
    <w:tmpl w:val="696E1578"/>
    <w:lvl w:ilvl="0" w:tplc="E29057E4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2D4E7E0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BD411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36BB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DF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516D6E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284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6E23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1C6D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AAC3AE"/>
    <w:multiLevelType w:val="hybridMultilevel"/>
    <w:tmpl w:val="AC20ED76"/>
    <w:lvl w:ilvl="0" w:tplc="8B5CDE32">
      <w:start w:val="6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A8BEF52A">
      <w:start w:val="1"/>
      <w:numFmt w:val="lowerLetter"/>
      <w:lvlText w:val="%2."/>
      <w:lvlJc w:val="left"/>
      <w:pPr>
        <w:ind w:left="1440" w:hanging="360"/>
      </w:pPr>
    </w:lvl>
    <w:lvl w:ilvl="2" w:tplc="064CEF4A">
      <w:start w:val="1"/>
      <w:numFmt w:val="lowerRoman"/>
      <w:lvlText w:val="%3."/>
      <w:lvlJc w:val="right"/>
      <w:pPr>
        <w:ind w:left="2160" w:hanging="180"/>
      </w:pPr>
    </w:lvl>
    <w:lvl w:ilvl="3" w:tplc="A566CDB2">
      <w:start w:val="1"/>
      <w:numFmt w:val="decimal"/>
      <w:lvlText w:val="%4."/>
      <w:lvlJc w:val="left"/>
      <w:pPr>
        <w:ind w:left="2880" w:hanging="360"/>
      </w:pPr>
    </w:lvl>
    <w:lvl w:ilvl="4" w:tplc="A0F0BDA8">
      <w:start w:val="1"/>
      <w:numFmt w:val="lowerLetter"/>
      <w:lvlText w:val="%5."/>
      <w:lvlJc w:val="left"/>
      <w:pPr>
        <w:ind w:left="3600" w:hanging="360"/>
      </w:pPr>
    </w:lvl>
    <w:lvl w:ilvl="5" w:tplc="7F041BD0">
      <w:start w:val="1"/>
      <w:numFmt w:val="lowerRoman"/>
      <w:lvlText w:val="%6."/>
      <w:lvlJc w:val="right"/>
      <w:pPr>
        <w:ind w:left="4320" w:hanging="180"/>
      </w:pPr>
    </w:lvl>
    <w:lvl w:ilvl="6" w:tplc="811A4ACA">
      <w:start w:val="1"/>
      <w:numFmt w:val="decimal"/>
      <w:lvlText w:val="%7."/>
      <w:lvlJc w:val="left"/>
      <w:pPr>
        <w:ind w:left="5040" w:hanging="360"/>
      </w:pPr>
    </w:lvl>
    <w:lvl w:ilvl="7" w:tplc="9A16A98C">
      <w:start w:val="1"/>
      <w:numFmt w:val="lowerLetter"/>
      <w:lvlText w:val="%8."/>
      <w:lvlJc w:val="left"/>
      <w:pPr>
        <w:ind w:left="5760" w:hanging="360"/>
      </w:pPr>
    </w:lvl>
    <w:lvl w:ilvl="8" w:tplc="083E9170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0C49A8"/>
    <w:multiLevelType w:val="hybridMultilevel"/>
    <w:tmpl w:val="C6CC332C"/>
    <w:lvl w:ilvl="0" w:tplc="6EBA57B0">
      <w:numFmt w:val="bullet"/>
      <w:lvlText w:val="-"/>
      <w:lvlJc w:val="left"/>
      <w:pPr>
        <w:ind w:left="360" w:hanging="360"/>
      </w:pPr>
      <w:rPr>
        <w:rFonts w:ascii="Helvetica Neue" w:hAnsi="Helvetica Neue" w:hint="default"/>
      </w:rPr>
    </w:lvl>
    <w:lvl w:ilvl="1" w:tplc="8272C6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0205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2C84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A6E9D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8EF6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B1AE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6E8C8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08CBA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BA04744"/>
    <w:multiLevelType w:val="hybridMultilevel"/>
    <w:tmpl w:val="4A704166"/>
    <w:lvl w:ilvl="0" w:tplc="660C739E">
      <w:start w:val="5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D4320C10">
      <w:start w:val="1"/>
      <w:numFmt w:val="lowerLetter"/>
      <w:lvlText w:val="%2."/>
      <w:lvlJc w:val="left"/>
      <w:pPr>
        <w:ind w:left="1440" w:hanging="360"/>
      </w:pPr>
    </w:lvl>
    <w:lvl w:ilvl="2" w:tplc="1BA6FB20">
      <w:start w:val="1"/>
      <w:numFmt w:val="lowerRoman"/>
      <w:lvlText w:val="%3."/>
      <w:lvlJc w:val="right"/>
      <w:pPr>
        <w:ind w:left="2160" w:hanging="180"/>
      </w:pPr>
    </w:lvl>
    <w:lvl w:ilvl="3" w:tplc="A7608B12">
      <w:start w:val="1"/>
      <w:numFmt w:val="decimal"/>
      <w:lvlText w:val="%4."/>
      <w:lvlJc w:val="left"/>
      <w:pPr>
        <w:ind w:left="2880" w:hanging="360"/>
      </w:pPr>
    </w:lvl>
    <w:lvl w:ilvl="4" w:tplc="C38420E6">
      <w:start w:val="1"/>
      <w:numFmt w:val="lowerLetter"/>
      <w:lvlText w:val="%5."/>
      <w:lvlJc w:val="left"/>
      <w:pPr>
        <w:ind w:left="3600" w:hanging="360"/>
      </w:pPr>
    </w:lvl>
    <w:lvl w:ilvl="5" w:tplc="8D14B90C">
      <w:start w:val="1"/>
      <w:numFmt w:val="lowerRoman"/>
      <w:lvlText w:val="%6."/>
      <w:lvlJc w:val="right"/>
      <w:pPr>
        <w:ind w:left="4320" w:hanging="180"/>
      </w:pPr>
    </w:lvl>
    <w:lvl w:ilvl="6" w:tplc="B82C13A6">
      <w:start w:val="1"/>
      <w:numFmt w:val="decimal"/>
      <w:lvlText w:val="%7."/>
      <w:lvlJc w:val="left"/>
      <w:pPr>
        <w:ind w:left="5040" w:hanging="360"/>
      </w:pPr>
    </w:lvl>
    <w:lvl w:ilvl="7" w:tplc="23CA63AA">
      <w:start w:val="1"/>
      <w:numFmt w:val="lowerLetter"/>
      <w:lvlText w:val="%8."/>
      <w:lvlJc w:val="left"/>
      <w:pPr>
        <w:ind w:left="5760" w:hanging="360"/>
      </w:pPr>
    </w:lvl>
    <w:lvl w:ilvl="8" w:tplc="D250EFD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682874"/>
    <w:multiLevelType w:val="hybridMultilevel"/>
    <w:tmpl w:val="73AE52D2"/>
    <w:lvl w:ilvl="0" w:tplc="CE18244C">
      <w:start w:val="3"/>
      <w:numFmt w:val="decimal"/>
      <w:lvlText w:val="%1)"/>
      <w:lvlJc w:val="left"/>
      <w:pPr>
        <w:ind w:left="720" w:hanging="360"/>
      </w:pPr>
      <w:rPr>
        <w:rFonts w:ascii="Helvetica" w:hAnsi="Helvetica" w:hint="default"/>
      </w:rPr>
    </w:lvl>
    <w:lvl w:ilvl="1" w:tplc="004CD830">
      <w:start w:val="1"/>
      <w:numFmt w:val="lowerLetter"/>
      <w:lvlText w:val="%2."/>
      <w:lvlJc w:val="left"/>
      <w:pPr>
        <w:ind w:left="1440" w:hanging="360"/>
      </w:pPr>
    </w:lvl>
    <w:lvl w:ilvl="2" w:tplc="29400288">
      <w:start w:val="1"/>
      <w:numFmt w:val="lowerRoman"/>
      <w:lvlText w:val="%3."/>
      <w:lvlJc w:val="right"/>
      <w:pPr>
        <w:ind w:left="2160" w:hanging="180"/>
      </w:pPr>
    </w:lvl>
    <w:lvl w:ilvl="3" w:tplc="592A26F6">
      <w:start w:val="1"/>
      <w:numFmt w:val="decimal"/>
      <w:lvlText w:val="%4."/>
      <w:lvlJc w:val="left"/>
      <w:pPr>
        <w:ind w:left="2880" w:hanging="360"/>
      </w:pPr>
    </w:lvl>
    <w:lvl w:ilvl="4" w:tplc="03F04742">
      <w:start w:val="1"/>
      <w:numFmt w:val="lowerLetter"/>
      <w:lvlText w:val="%5."/>
      <w:lvlJc w:val="left"/>
      <w:pPr>
        <w:ind w:left="3600" w:hanging="360"/>
      </w:pPr>
    </w:lvl>
    <w:lvl w:ilvl="5" w:tplc="165898EA">
      <w:start w:val="1"/>
      <w:numFmt w:val="lowerRoman"/>
      <w:lvlText w:val="%6."/>
      <w:lvlJc w:val="right"/>
      <w:pPr>
        <w:ind w:left="4320" w:hanging="180"/>
      </w:pPr>
    </w:lvl>
    <w:lvl w:ilvl="6" w:tplc="BE64AB12">
      <w:start w:val="1"/>
      <w:numFmt w:val="decimal"/>
      <w:lvlText w:val="%7."/>
      <w:lvlJc w:val="left"/>
      <w:pPr>
        <w:ind w:left="5040" w:hanging="360"/>
      </w:pPr>
    </w:lvl>
    <w:lvl w:ilvl="7" w:tplc="6A2ED790">
      <w:start w:val="1"/>
      <w:numFmt w:val="lowerLetter"/>
      <w:lvlText w:val="%8."/>
      <w:lvlJc w:val="left"/>
      <w:pPr>
        <w:ind w:left="5760" w:hanging="360"/>
      </w:pPr>
    </w:lvl>
    <w:lvl w:ilvl="8" w:tplc="36E8CBC4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757880">
    <w:abstractNumId w:val="16"/>
  </w:num>
  <w:num w:numId="2" w16cid:durableId="119810459">
    <w:abstractNumId w:val="19"/>
  </w:num>
  <w:num w:numId="3" w16cid:durableId="1476533199">
    <w:abstractNumId w:val="21"/>
  </w:num>
  <w:num w:numId="4" w16cid:durableId="1280259014">
    <w:abstractNumId w:val="6"/>
  </w:num>
  <w:num w:numId="5" w16cid:durableId="2042052469">
    <w:abstractNumId w:val="22"/>
  </w:num>
  <w:num w:numId="6" w16cid:durableId="1623999745">
    <w:abstractNumId w:val="13"/>
  </w:num>
  <w:num w:numId="7" w16cid:durableId="1273899552">
    <w:abstractNumId w:val="5"/>
  </w:num>
  <w:num w:numId="8" w16cid:durableId="1546136571">
    <w:abstractNumId w:val="15"/>
  </w:num>
  <w:num w:numId="9" w16cid:durableId="604387851">
    <w:abstractNumId w:val="18"/>
  </w:num>
  <w:num w:numId="10" w16cid:durableId="2027751857">
    <w:abstractNumId w:val="14"/>
  </w:num>
  <w:num w:numId="11" w16cid:durableId="538787426">
    <w:abstractNumId w:val="2"/>
  </w:num>
  <w:num w:numId="12" w16cid:durableId="1522434042">
    <w:abstractNumId w:val="11"/>
  </w:num>
  <w:num w:numId="13" w16cid:durableId="1850949529">
    <w:abstractNumId w:val="3"/>
  </w:num>
  <w:num w:numId="14" w16cid:durableId="1337151130">
    <w:abstractNumId w:val="8"/>
  </w:num>
  <w:num w:numId="15" w16cid:durableId="1919631710">
    <w:abstractNumId w:val="20"/>
  </w:num>
  <w:num w:numId="16" w16cid:durableId="1192718774">
    <w:abstractNumId w:val="9"/>
  </w:num>
  <w:num w:numId="17" w16cid:durableId="1002242366">
    <w:abstractNumId w:val="4"/>
  </w:num>
  <w:num w:numId="18" w16cid:durableId="383602219">
    <w:abstractNumId w:val="12"/>
  </w:num>
  <w:num w:numId="19" w16cid:durableId="197991331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799058139">
    <w:abstractNumId w:val="10"/>
  </w:num>
  <w:num w:numId="21" w16cid:durableId="1212814475">
    <w:abstractNumId w:val="1"/>
  </w:num>
  <w:num w:numId="22" w16cid:durableId="310014945">
    <w:abstractNumId w:val="7"/>
  </w:num>
  <w:num w:numId="23" w16cid:durableId="823006091">
    <w:abstractNumId w:val="17"/>
  </w:num>
  <w:num w:numId="24" w16cid:durableId="149828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isplayBackgroundShape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DEE"/>
    <w:rsid w:val="000016E9"/>
    <w:rsid w:val="000019FA"/>
    <w:rsid w:val="00002084"/>
    <w:rsid w:val="000043F0"/>
    <w:rsid w:val="0001272E"/>
    <w:rsid w:val="000376D4"/>
    <w:rsid w:val="0006766B"/>
    <w:rsid w:val="00071142"/>
    <w:rsid w:val="00071D67"/>
    <w:rsid w:val="00076FDA"/>
    <w:rsid w:val="000776A5"/>
    <w:rsid w:val="00081A6B"/>
    <w:rsid w:val="00083861"/>
    <w:rsid w:val="000848F6"/>
    <w:rsid w:val="00086071"/>
    <w:rsid w:val="0009644C"/>
    <w:rsid w:val="00096BE1"/>
    <w:rsid w:val="000A19F3"/>
    <w:rsid w:val="000C353C"/>
    <w:rsid w:val="000C3C42"/>
    <w:rsid w:val="000D2AAB"/>
    <w:rsid w:val="000E4149"/>
    <w:rsid w:val="00117772"/>
    <w:rsid w:val="001214D6"/>
    <w:rsid w:val="001314C7"/>
    <w:rsid w:val="001326B8"/>
    <w:rsid w:val="001333FC"/>
    <w:rsid w:val="00141AE0"/>
    <w:rsid w:val="00153F65"/>
    <w:rsid w:val="0015444E"/>
    <w:rsid w:val="00164908"/>
    <w:rsid w:val="0018303C"/>
    <w:rsid w:val="00183338"/>
    <w:rsid w:val="001A1065"/>
    <w:rsid w:val="001D0B2D"/>
    <w:rsid w:val="001E0999"/>
    <w:rsid w:val="001E1089"/>
    <w:rsid w:val="001E199D"/>
    <w:rsid w:val="001E3A42"/>
    <w:rsid w:val="001F5EE3"/>
    <w:rsid w:val="00201F70"/>
    <w:rsid w:val="002034CD"/>
    <w:rsid w:val="0020428E"/>
    <w:rsid w:val="0021004C"/>
    <w:rsid w:val="00213EC1"/>
    <w:rsid w:val="00232438"/>
    <w:rsid w:val="002344FC"/>
    <w:rsid w:val="002558AE"/>
    <w:rsid w:val="00256527"/>
    <w:rsid w:val="00263A71"/>
    <w:rsid w:val="002762A7"/>
    <w:rsid w:val="00295E86"/>
    <w:rsid w:val="002974D8"/>
    <w:rsid w:val="002A1DAA"/>
    <w:rsid w:val="002A53BD"/>
    <w:rsid w:val="002B15F0"/>
    <w:rsid w:val="002E1523"/>
    <w:rsid w:val="002E21E3"/>
    <w:rsid w:val="002E6D40"/>
    <w:rsid w:val="00302D92"/>
    <w:rsid w:val="0030669E"/>
    <w:rsid w:val="00306C6F"/>
    <w:rsid w:val="00311A54"/>
    <w:rsid w:val="00324736"/>
    <w:rsid w:val="0035677A"/>
    <w:rsid w:val="00360032"/>
    <w:rsid w:val="00361588"/>
    <w:rsid w:val="00374F89"/>
    <w:rsid w:val="0037646B"/>
    <w:rsid w:val="00393912"/>
    <w:rsid w:val="00394319"/>
    <w:rsid w:val="003A6AFD"/>
    <w:rsid w:val="003C2B0A"/>
    <w:rsid w:val="003C5CE9"/>
    <w:rsid w:val="003D6566"/>
    <w:rsid w:val="003F79D7"/>
    <w:rsid w:val="00400E6E"/>
    <w:rsid w:val="00406E1A"/>
    <w:rsid w:val="00407825"/>
    <w:rsid w:val="0041145D"/>
    <w:rsid w:val="00422371"/>
    <w:rsid w:val="00434A2E"/>
    <w:rsid w:val="00442746"/>
    <w:rsid w:val="0044651E"/>
    <w:rsid w:val="0046041B"/>
    <w:rsid w:val="004661F2"/>
    <w:rsid w:val="00470F88"/>
    <w:rsid w:val="004A44C7"/>
    <w:rsid w:val="004A618B"/>
    <w:rsid w:val="004B25F1"/>
    <w:rsid w:val="004C0C01"/>
    <w:rsid w:val="004C2C51"/>
    <w:rsid w:val="004C6C64"/>
    <w:rsid w:val="004D152F"/>
    <w:rsid w:val="004D2185"/>
    <w:rsid w:val="004E7241"/>
    <w:rsid w:val="004F157D"/>
    <w:rsid w:val="004F4BDF"/>
    <w:rsid w:val="00500EC2"/>
    <w:rsid w:val="00504EC8"/>
    <w:rsid w:val="005103A2"/>
    <w:rsid w:val="00512CF3"/>
    <w:rsid w:val="00525BFF"/>
    <w:rsid w:val="0052662D"/>
    <w:rsid w:val="005457F8"/>
    <w:rsid w:val="005558F3"/>
    <w:rsid w:val="00555A90"/>
    <w:rsid w:val="005630E6"/>
    <w:rsid w:val="0057490E"/>
    <w:rsid w:val="005828D2"/>
    <w:rsid w:val="005A20BC"/>
    <w:rsid w:val="005B1533"/>
    <w:rsid w:val="005B52CF"/>
    <w:rsid w:val="005C1F25"/>
    <w:rsid w:val="005C6E6C"/>
    <w:rsid w:val="005D42DE"/>
    <w:rsid w:val="005D6497"/>
    <w:rsid w:val="005E16D5"/>
    <w:rsid w:val="005F7CEC"/>
    <w:rsid w:val="00607983"/>
    <w:rsid w:val="0063600C"/>
    <w:rsid w:val="00640F9C"/>
    <w:rsid w:val="00645DCB"/>
    <w:rsid w:val="00670BE0"/>
    <w:rsid w:val="00680832"/>
    <w:rsid w:val="00682173"/>
    <w:rsid w:val="006A3D24"/>
    <w:rsid w:val="006A585F"/>
    <w:rsid w:val="006B65F1"/>
    <w:rsid w:val="006C0B3E"/>
    <w:rsid w:val="006D0BD3"/>
    <w:rsid w:val="006D2998"/>
    <w:rsid w:val="006D326E"/>
    <w:rsid w:val="006E7F7C"/>
    <w:rsid w:val="006F41D3"/>
    <w:rsid w:val="007112CC"/>
    <w:rsid w:val="00713D31"/>
    <w:rsid w:val="007271E1"/>
    <w:rsid w:val="00727824"/>
    <w:rsid w:val="00740932"/>
    <w:rsid w:val="00740A28"/>
    <w:rsid w:val="00744517"/>
    <w:rsid w:val="00752792"/>
    <w:rsid w:val="007556BB"/>
    <w:rsid w:val="0075641F"/>
    <w:rsid w:val="007619D2"/>
    <w:rsid w:val="007703F7"/>
    <w:rsid w:val="007711C0"/>
    <w:rsid w:val="007A5791"/>
    <w:rsid w:val="007E6B1B"/>
    <w:rsid w:val="008015F1"/>
    <w:rsid w:val="00803115"/>
    <w:rsid w:val="008129D7"/>
    <w:rsid w:val="00813524"/>
    <w:rsid w:val="008210BB"/>
    <w:rsid w:val="00832D74"/>
    <w:rsid w:val="00842C14"/>
    <w:rsid w:val="00856D8E"/>
    <w:rsid w:val="008574DA"/>
    <w:rsid w:val="00880A1D"/>
    <w:rsid w:val="00881867"/>
    <w:rsid w:val="008954B4"/>
    <w:rsid w:val="008B5041"/>
    <w:rsid w:val="008B5517"/>
    <w:rsid w:val="008D131C"/>
    <w:rsid w:val="008D621B"/>
    <w:rsid w:val="008F0779"/>
    <w:rsid w:val="008F2EF6"/>
    <w:rsid w:val="009079E4"/>
    <w:rsid w:val="00925BF3"/>
    <w:rsid w:val="00932E82"/>
    <w:rsid w:val="00961FBC"/>
    <w:rsid w:val="0096259F"/>
    <w:rsid w:val="00977573"/>
    <w:rsid w:val="00993EF7"/>
    <w:rsid w:val="009A26B0"/>
    <w:rsid w:val="009A3D7F"/>
    <w:rsid w:val="009B15F2"/>
    <w:rsid w:val="009B4EA6"/>
    <w:rsid w:val="009E162B"/>
    <w:rsid w:val="009E5FD2"/>
    <w:rsid w:val="00A0092A"/>
    <w:rsid w:val="00A00BA6"/>
    <w:rsid w:val="00A02435"/>
    <w:rsid w:val="00A03492"/>
    <w:rsid w:val="00A03AB6"/>
    <w:rsid w:val="00A07AD5"/>
    <w:rsid w:val="00A11624"/>
    <w:rsid w:val="00A1777E"/>
    <w:rsid w:val="00A25C63"/>
    <w:rsid w:val="00A355DC"/>
    <w:rsid w:val="00A42AA5"/>
    <w:rsid w:val="00A437A0"/>
    <w:rsid w:val="00A473B5"/>
    <w:rsid w:val="00A64B4E"/>
    <w:rsid w:val="00A64DA6"/>
    <w:rsid w:val="00A75A2D"/>
    <w:rsid w:val="00A80661"/>
    <w:rsid w:val="00A82E15"/>
    <w:rsid w:val="00A838BA"/>
    <w:rsid w:val="00A8669A"/>
    <w:rsid w:val="00AC4831"/>
    <w:rsid w:val="00AC7302"/>
    <w:rsid w:val="00B12B95"/>
    <w:rsid w:val="00B2082E"/>
    <w:rsid w:val="00B3273F"/>
    <w:rsid w:val="00B42854"/>
    <w:rsid w:val="00B473EF"/>
    <w:rsid w:val="00B519C8"/>
    <w:rsid w:val="00B55BA8"/>
    <w:rsid w:val="00B6315C"/>
    <w:rsid w:val="00B8439C"/>
    <w:rsid w:val="00B91FBC"/>
    <w:rsid w:val="00B96C72"/>
    <w:rsid w:val="00BA25DE"/>
    <w:rsid w:val="00BD5812"/>
    <w:rsid w:val="00BD7C67"/>
    <w:rsid w:val="00BF5EE9"/>
    <w:rsid w:val="00C01405"/>
    <w:rsid w:val="00C02F55"/>
    <w:rsid w:val="00C0725A"/>
    <w:rsid w:val="00C13819"/>
    <w:rsid w:val="00C2297A"/>
    <w:rsid w:val="00C22DEE"/>
    <w:rsid w:val="00C3401B"/>
    <w:rsid w:val="00C5199C"/>
    <w:rsid w:val="00C614FB"/>
    <w:rsid w:val="00C76863"/>
    <w:rsid w:val="00C87084"/>
    <w:rsid w:val="00CC0F11"/>
    <w:rsid w:val="00CD3879"/>
    <w:rsid w:val="00CD4D05"/>
    <w:rsid w:val="00CE6A01"/>
    <w:rsid w:val="00D04776"/>
    <w:rsid w:val="00D054C0"/>
    <w:rsid w:val="00D25B9A"/>
    <w:rsid w:val="00D25D61"/>
    <w:rsid w:val="00D25FA4"/>
    <w:rsid w:val="00D3404F"/>
    <w:rsid w:val="00D34ECE"/>
    <w:rsid w:val="00D4475A"/>
    <w:rsid w:val="00D5173A"/>
    <w:rsid w:val="00D53008"/>
    <w:rsid w:val="00D5534A"/>
    <w:rsid w:val="00D553F9"/>
    <w:rsid w:val="00D57042"/>
    <w:rsid w:val="00D57147"/>
    <w:rsid w:val="00D61EE9"/>
    <w:rsid w:val="00D70688"/>
    <w:rsid w:val="00D7400E"/>
    <w:rsid w:val="00D77D49"/>
    <w:rsid w:val="00D827FE"/>
    <w:rsid w:val="00D83373"/>
    <w:rsid w:val="00D960F4"/>
    <w:rsid w:val="00D96FFD"/>
    <w:rsid w:val="00DA099C"/>
    <w:rsid w:val="00DA58DD"/>
    <w:rsid w:val="00DA725F"/>
    <w:rsid w:val="00DC2027"/>
    <w:rsid w:val="00DC7A18"/>
    <w:rsid w:val="00DE2709"/>
    <w:rsid w:val="00DE38B2"/>
    <w:rsid w:val="00DF0E0B"/>
    <w:rsid w:val="00DF493F"/>
    <w:rsid w:val="00DF568F"/>
    <w:rsid w:val="00DF7E26"/>
    <w:rsid w:val="00E10E48"/>
    <w:rsid w:val="00E114A1"/>
    <w:rsid w:val="00E17B37"/>
    <w:rsid w:val="00E4768F"/>
    <w:rsid w:val="00E50126"/>
    <w:rsid w:val="00E51D3D"/>
    <w:rsid w:val="00E55F4F"/>
    <w:rsid w:val="00E63242"/>
    <w:rsid w:val="00E7361E"/>
    <w:rsid w:val="00E75DE4"/>
    <w:rsid w:val="00E83946"/>
    <w:rsid w:val="00E8471D"/>
    <w:rsid w:val="00E92159"/>
    <w:rsid w:val="00EB5CD9"/>
    <w:rsid w:val="00EC47A1"/>
    <w:rsid w:val="00EF2FC8"/>
    <w:rsid w:val="00EF68C5"/>
    <w:rsid w:val="00EF78D5"/>
    <w:rsid w:val="00F00415"/>
    <w:rsid w:val="00F11519"/>
    <w:rsid w:val="00F1536A"/>
    <w:rsid w:val="00F32A24"/>
    <w:rsid w:val="00F32CCE"/>
    <w:rsid w:val="00F34298"/>
    <w:rsid w:val="00F345A6"/>
    <w:rsid w:val="00F43BB6"/>
    <w:rsid w:val="00F43C3D"/>
    <w:rsid w:val="00F56A2B"/>
    <w:rsid w:val="00F56BAE"/>
    <w:rsid w:val="00F64C6B"/>
    <w:rsid w:val="00F653BE"/>
    <w:rsid w:val="00F81937"/>
    <w:rsid w:val="00F81C93"/>
    <w:rsid w:val="00F82905"/>
    <w:rsid w:val="00F82C28"/>
    <w:rsid w:val="00F87A55"/>
    <w:rsid w:val="00F9160C"/>
    <w:rsid w:val="00FA39B9"/>
    <w:rsid w:val="00FB2F64"/>
    <w:rsid w:val="00FB5C9A"/>
    <w:rsid w:val="00FB7943"/>
    <w:rsid w:val="00FC1433"/>
    <w:rsid w:val="00FE20AF"/>
    <w:rsid w:val="00FE2C39"/>
    <w:rsid w:val="00FE77F8"/>
    <w:rsid w:val="00FF407E"/>
    <w:rsid w:val="53CDE07F"/>
    <w:rsid w:val="5D9CD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F16DB7"/>
  <w15:docId w15:val="{6DC72C43-1B0E-4B45-B7CE-CEE0961B2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22DE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96B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6BE1"/>
  </w:style>
  <w:style w:type="paragraph" w:styleId="Pidipagina">
    <w:name w:val="footer"/>
    <w:basedOn w:val="Normale"/>
    <w:link w:val="PidipaginaCarattere"/>
    <w:uiPriority w:val="99"/>
    <w:unhideWhenUsed/>
    <w:rsid w:val="00096BE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6BE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9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96BE1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uiPriority w:val="99"/>
    <w:unhideWhenUsed/>
    <w:rsid w:val="00096BE1"/>
    <w:rPr>
      <w:rFonts w:eastAsiaTheme="minorEastAsia" w:cstheme="minorBidi"/>
      <w:bCs w:val="0"/>
      <w:iCs w:val="0"/>
      <w:szCs w:val="22"/>
      <w:lang w:val="it-IT"/>
    </w:rPr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Pr>
      <w:color w:val="0000FF" w:themeColor="hyperlink"/>
      <w:u w:val="single"/>
    </w:rPr>
  </w:style>
  <w:style w:type="table" w:styleId="Grigliatabella">
    <w:name w:val="Table Grid"/>
    <w:basedOn w:val="Tabellanormale"/>
    <w:uiPriority w:val="59"/>
    <w:rsid w:val="00C22D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10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ndo@falone.co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edettavicentini/Desktop/Carta%20intestata%20Falone%20MODELLO%20a%20socio%20unico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b2b802b-32ca-44c4-9b74-e1f6bcb32239">
      <Terms xmlns="http://schemas.microsoft.com/office/infopath/2007/PartnerControls"/>
    </lcf76f155ced4ddcb4097134ff3c332f>
    <TaxCatchAll xmlns="41857055-607e-4382-8354-5f9a2cb1924c" xsi:nil="true"/>
    <SharedWithUsers xmlns="41857055-607e-4382-8354-5f9a2cb1924c">
      <UserInfo>
        <DisplayName>Alessandro Misson</DisplayName>
        <AccountId>358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ACE759D890ECF45B4DC973AC489B7A2" ma:contentTypeVersion="19" ma:contentTypeDescription="Creare un nuovo documento." ma:contentTypeScope="" ma:versionID="1856b3289a028d3ab3a10dddd00e3cde">
  <xsd:schema xmlns:xsd="http://www.w3.org/2001/XMLSchema" xmlns:xs="http://www.w3.org/2001/XMLSchema" xmlns:p="http://schemas.microsoft.com/office/2006/metadata/properties" xmlns:ns1="http://schemas.microsoft.com/sharepoint/v3" xmlns:ns2="9b2b802b-32ca-44c4-9b74-e1f6bcb32239" xmlns:ns3="41857055-607e-4382-8354-5f9a2cb1924c" targetNamespace="http://schemas.microsoft.com/office/2006/metadata/properties" ma:root="true" ma:fieldsID="0e0cb9199d0724681e7e472b2e8e22a4" ns1:_="" ns2:_="" ns3:_="">
    <xsd:import namespace="http://schemas.microsoft.com/sharepoint/v3"/>
    <xsd:import namespace="9b2b802b-32ca-44c4-9b74-e1f6bcb32239"/>
    <xsd:import namespace="41857055-607e-4382-8354-5f9a2cb192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b802b-32ca-44c4-9b74-e1f6bcb322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ee346574-9873-489c-b9f0-6e2203ea7e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857055-607e-4382-8354-5f9a2cb1924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3d4b02b-b4c9-4b32-8e0c-6da186c3ff45}" ma:internalName="TaxCatchAll" ma:showField="CatchAllData" ma:web="41857055-607e-4382-8354-5f9a2cb192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72BDE1-30CD-4A6C-B3E3-AB4201F3647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06BD38F-6D69-4DF2-928A-86BFD6CDEF96}">
  <ds:schemaRefs>
    <ds:schemaRef ds:uri="http://schemas.microsoft.com/office/2006/metadata/properties"/>
    <ds:schemaRef ds:uri="http://schemas.microsoft.com/office/infopath/2007/PartnerControls"/>
    <ds:schemaRef ds:uri="9b2b802b-32ca-44c4-9b74-e1f6bcb32239"/>
    <ds:schemaRef ds:uri="41857055-607e-4382-8354-5f9a2cb1924c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4207055-3F76-4A48-8D49-701CE776B77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41F139-0815-4C33-9BC2-02A7D4E0DD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b2b802b-32ca-44c4-9b74-e1f6bcb32239"/>
    <ds:schemaRef ds:uri="41857055-607e-4382-8354-5f9a2cb192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Falone MODELLO a socio unico.dotx</Template>
  <TotalTime>0</TotalTime>
  <Pages>1</Pages>
  <Words>183</Words>
  <Characters>1271</Characters>
  <Application>Microsoft Office Word</Application>
  <DocSecurity>0</DocSecurity>
  <Lines>48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Benedetta Vicentini</dc:creator>
  <cp:keywords/>
  <dc:description/>
  <cp:lastModifiedBy>alessandro misson</cp:lastModifiedBy>
  <cp:revision>2</cp:revision>
  <cp:lastPrinted>2023-11-06T12:00:00Z</cp:lastPrinted>
  <dcterms:created xsi:type="dcterms:W3CDTF">2026-01-30T17:49:00Z</dcterms:created>
  <dcterms:modified xsi:type="dcterms:W3CDTF">2026-01-30T17:49:00Z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0x0101006ACE759D890ECF45B4DC973AC489B7A2</vt:lpwstr>
  </property>
  <property fmtid="{D5CDD505-2E9C-101B-9397-08002B2CF9AE}" pid="3" name="MediaServiceImageTags">
    <vt:lpwstr/>
  </property>
</Properties>
</file>